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layout table"/>
      </w:tblPr>
      <w:tblGrid>
        <w:gridCol w:w="6009"/>
        <w:gridCol w:w="4313"/>
      </w:tblGrid>
      <w:tr w:rsidR="00184664" w:rsidRPr="00A85B6F" w14:paraId="5C3C94B6" w14:textId="77777777" w:rsidTr="00984A27">
        <w:trPr>
          <w:jc w:val="center"/>
        </w:trPr>
        <w:tc>
          <w:tcPr>
            <w:tcW w:w="6204" w:type="dxa"/>
            <w:tcBorders>
              <w:right w:val="single" w:sz="12" w:space="0" w:color="052F61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5994"/>
            </w:tblGrid>
            <w:tr w:rsidR="00184664" w:rsidRPr="00A85B6F" w14:paraId="7A38D5ED" w14:textId="77777777" w:rsidTr="00792967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052F61" w:themeColor="accent1"/>
                  </w:tcBorders>
                  <w:tcMar>
                    <w:top w:w="317" w:type="dxa"/>
                  </w:tcMar>
                </w:tcPr>
                <w:p w14:paraId="48E42D78" w14:textId="77777777" w:rsidR="0009019F" w:rsidRDefault="0009019F" w:rsidP="0009019F">
                  <w:r>
                    <w:t xml:space="preserve">What creates a </w:t>
                  </w:r>
                  <w:r w:rsidRPr="00123E32">
                    <w:rPr>
                      <w:b/>
                      <w:bCs/>
                      <w:sz w:val="32"/>
                      <w:szCs w:val="32"/>
                    </w:rPr>
                    <w:t>sea breeze</w:t>
                  </w:r>
                  <w:r>
                    <w:t>?</w:t>
                  </w:r>
                </w:p>
                <w:p w14:paraId="74B13C71" w14:textId="77777777" w:rsidR="0009019F" w:rsidRDefault="0009019F" w:rsidP="0009019F">
                  <w:r>
                    <w:t>The energy from the sun makes air move by heating it.</w:t>
                  </w:r>
                </w:p>
                <w:p w14:paraId="4E68B1D0" w14:textId="77777777" w:rsidR="0009019F" w:rsidRDefault="0009019F" w:rsidP="0009019F">
                  <w:r>
                    <w:t>Warm land heats the air above it, this air gets lighter and rises. Cool air from over the sea rushes in to take its place which makes wind.</w:t>
                  </w:r>
                </w:p>
                <w:p w14:paraId="72C13C72" w14:textId="1E735081" w:rsidR="00184664" w:rsidRPr="00A85B6F" w:rsidRDefault="00184664" w:rsidP="00CC7AD0">
                  <w:pPr>
                    <w:pStyle w:val="Heading3"/>
                  </w:pPr>
                </w:p>
              </w:tc>
            </w:tr>
            <w:tr w:rsidR="00184664" w:rsidRPr="00A85B6F" w14:paraId="0992F68C" w14:textId="77777777" w:rsidTr="00A915C8">
              <w:trPr>
                <w:trHeight w:val="8251"/>
              </w:trPr>
              <w:tc>
                <w:tcPr>
                  <w:tcW w:w="5000" w:type="pct"/>
                  <w:tcBorders>
                    <w:top w:val="single" w:sz="12" w:space="0" w:color="052F61" w:themeColor="accent1"/>
                    <w:left w:val="single" w:sz="12" w:space="0" w:color="052F61" w:themeColor="accent1"/>
                    <w:bottom w:val="single" w:sz="12" w:space="0" w:color="052F61" w:themeColor="accent1"/>
                    <w:right w:val="nil"/>
                  </w:tcBorders>
                  <w:tcMar>
                    <w:top w:w="245" w:type="dxa"/>
                  </w:tcMar>
                </w:tcPr>
                <w:p w14:paraId="5BB5E6BE" w14:textId="77777777" w:rsidR="0009019F" w:rsidRPr="00123E32" w:rsidRDefault="0009019F" w:rsidP="0009019F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123E32">
                    <w:rPr>
                      <w:b/>
                      <w:bCs/>
                      <w:sz w:val="36"/>
                      <w:szCs w:val="36"/>
                    </w:rPr>
                    <w:t>Swirling storms</w:t>
                  </w:r>
                </w:p>
                <w:p w14:paraId="6C61EA87" w14:textId="096AA65A" w:rsidR="0009019F" w:rsidRDefault="0009019F" w:rsidP="0009019F">
                  <w:r>
                    <w:t xml:space="preserve">Different types of storms of wind and rain </w:t>
                  </w:r>
                  <w:r w:rsidR="000C7267">
                    <w:t xml:space="preserve">occur </w:t>
                  </w:r>
                  <w:r>
                    <w:t>because of the way the earth spins</w:t>
                  </w:r>
                  <w:r w:rsidR="000C7267">
                    <w:t>. W</w:t>
                  </w:r>
                  <w:r>
                    <w:t>inds can move in a spiral as they move from higher pressure areas to low</w:t>
                  </w:r>
                  <w:r w:rsidR="000C7267">
                    <w:t>er</w:t>
                  </w:r>
                  <w:r>
                    <w:t xml:space="preserve"> pressure. Have you heard of</w:t>
                  </w:r>
                  <w:r w:rsidR="00123E32">
                    <w:t xml:space="preserve"> any of these?</w:t>
                  </w:r>
                </w:p>
                <w:p w14:paraId="036F1F47" w14:textId="77777777" w:rsidR="0009019F" w:rsidRPr="00123E32" w:rsidRDefault="0009019F" w:rsidP="0009019F">
                  <w:pPr>
                    <w:rPr>
                      <w:i/>
                      <w:iCs/>
                    </w:rPr>
                  </w:pPr>
                  <w:r w:rsidRPr="00123E32">
                    <w:rPr>
                      <w:i/>
                      <w:iCs/>
                    </w:rPr>
                    <w:t>Hurricanes</w:t>
                  </w:r>
                </w:p>
                <w:p w14:paraId="590F9F5D" w14:textId="77777777" w:rsidR="0009019F" w:rsidRPr="00123E32" w:rsidRDefault="0009019F" w:rsidP="0009019F">
                  <w:pPr>
                    <w:rPr>
                      <w:i/>
                      <w:iCs/>
                    </w:rPr>
                  </w:pPr>
                  <w:r w:rsidRPr="00123E32">
                    <w:rPr>
                      <w:i/>
                      <w:iCs/>
                    </w:rPr>
                    <w:t>Typhoons</w:t>
                  </w:r>
                </w:p>
                <w:p w14:paraId="476191F2" w14:textId="77777777" w:rsidR="0009019F" w:rsidRPr="00123E32" w:rsidRDefault="0009019F" w:rsidP="0009019F">
                  <w:pPr>
                    <w:rPr>
                      <w:i/>
                      <w:iCs/>
                    </w:rPr>
                  </w:pPr>
                  <w:r w:rsidRPr="00123E32">
                    <w:rPr>
                      <w:i/>
                      <w:iCs/>
                    </w:rPr>
                    <w:t>Cyclones</w:t>
                  </w:r>
                </w:p>
                <w:p w14:paraId="0528BE9E" w14:textId="77777777" w:rsidR="0009019F" w:rsidRPr="00123E32" w:rsidRDefault="0009019F" w:rsidP="0009019F">
                  <w:pPr>
                    <w:rPr>
                      <w:i/>
                      <w:iCs/>
                    </w:rPr>
                  </w:pPr>
                  <w:r w:rsidRPr="00123E32">
                    <w:rPr>
                      <w:i/>
                      <w:iCs/>
                    </w:rPr>
                    <w:t>Tornadoes</w:t>
                  </w:r>
                </w:p>
                <w:p w14:paraId="072574BD" w14:textId="77777777" w:rsidR="0009019F" w:rsidRPr="00123E32" w:rsidRDefault="0009019F" w:rsidP="0009019F">
                  <w:pPr>
                    <w:rPr>
                      <w:i/>
                      <w:iCs/>
                    </w:rPr>
                  </w:pPr>
                  <w:proofErr w:type="gramStart"/>
                  <w:r w:rsidRPr="00123E32">
                    <w:rPr>
                      <w:i/>
                      <w:iCs/>
                    </w:rPr>
                    <w:t>Water spouts</w:t>
                  </w:r>
                  <w:proofErr w:type="gramEnd"/>
                </w:p>
                <w:p w14:paraId="42FC391F" w14:textId="77777777" w:rsidR="0009019F" w:rsidRPr="00123E32" w:rsidRDefault="0009019F" w:rsidP="0009019F">
                  <w:pPr>
                    <w:rPr>
                      <w:i/>
                      <w:iCs/>
                    </w:rPr>
                  </w:pPr>
                  <w:r w:rsidRPr="00123E32">
                    <w:rPr>
                      <w:i/>
                      <w:iCs/>
                    </w:rPr>
                    <w:t>Dust Devils</w:t>
                  </w:r>
                </w:p>
                <w:p w14:paraId="1C3ED78D" w14:textId="77777777" w:rsidR="00123E32" w:rsidRDefault="00123E32" w:rsidP="0009019F"/>
                <w:p w14:paraId="61283885" w14:textId="33F6C05F" w:rsidR="0009019F" w:rsidRDefault="0009019F" w:rsidP="0009019F">
                  <w:r>
                    <w:t>The fastest wind in the world is found inside a tornado.</w:t>
                  </w:r>
                </w:p>
                <w:p w14:paraId="1AFBBF6B" w14:textId="3EF1C240" w:rsidR="00184664" w:rsidRPr="00A85B6F" w:rsidRDefault="00184664" w:rsidP="00CC7AD0"/>
                <w:p w14:paraId="4D7E3C5B" w14:textId="6E01F7E0" w:rsidR="0009019F" w:rsidRDefault="0009019F" w:rsidP="0009019F">
                  <w:r>
                    <w:t xml:space="preserve">A </w:t>
                  </w:r>
                  <w:r w:rsidRPr="00123E32">
                    <w:rPr>
                      <w:b/>
                      <w:bCs/>
                      <w:sz w:val="28"/>
                      <w:szCs w:val="28"/>
                    </w:rPr>
                    <w:t>storm surge</w:t>
                  </w:r>
                  <w:r>
                    <w:t xml:space="preserve"> happens when winds make seawater surge up and flood the land.</w:t>
                  </w:r>
                </w:p>
                <w:p w14:paraId="7029B199" w14:textId="77777777" w:rsidR="0009019F" w:rsidRDefault="0009019F" w:rsidP="0009019F"/>
                <w:p w14:paraId="301A6D72" w14:textId="77777777" w:rsidR="0009019F" w:rsidRDefault="0009019F" w:rsidP="0009019F"/>
                <w:p w14:paraId="77309322" w14:textId="0A8F2210" w:rsidR="0009019F" w:rsidRDefault="0009019F" w:rsidP="0009019F">
                  <w:r>
                    <w:t xml:space="preserve">Have you heard of </w:t>
                  </w:r>
                  <w:r w:rsidRPr="00123E32">
                    <w:rPr>
                      <w:b/>
                      <w:bCs/>
                      <w:sz w:val="36"/>
                      <w:szCs w:val="36"/>
                    </w:rPr>
                    <w:t>prevailing winds</w:t>
                  </w:r>
                  <w:r>
                    <w:t>?</w:t>
                  </w:r>
                </w:p>
                <w:p w14:paraId="1D8986AD" w14:textId="77777777" w:rsidR="0009019F" w:rsidRDefault="0009019F" w:rsidP="0009019F">
                  <w:r>
                    <w:t>These have been used to help sailors cross from one side of the world to the other. Trade winds help boats sail from Europe to the Caribbean</w:t>
                  </w:r>
                </w:p>
                <w:p w14:paraId="4000501F" w14:textId="77777777" w:rsidR="0009019F" w:rsidRDefault="0009019F" w:rsidP="0009019F">
                  <w:r>
                    <w:t>Whilst westerlies help them sail home again!</w:t>
                  </w:r>
                </w:p>
                <w:p w14:paraId="670E94B8" w14:textId="77777777" w:rsidR="0009019F" w:rsidRDefault="0009019F" w:rsidP="0009019F">
                  <w:r>
                    <w:t xml:space="preserve">A </w:t>
                  </w:r>
                  <w:r w:rsidRPr="00A02DAB">
                    <w:rPr>
                      <w:b/>
                      <w:bCs/>
                    </w:rPr>
                    <w:t>doldrum</w:t>
                  </w:r>
                  <w:r>
                    <w:t xml:space="preserve"> occurs when two winds are fighting each other and sometimes put you at a standstill!</w:t>
                  </w:r>
                </w:p>
                <w:p w14:paraId="22F77011" w14:textId="0A5EF02D" w:rsidR="004670DD" w:rsidRPr="00A85B6F" w:rsidRDefault="004670DD" w:rsidP="004670DD"/>
              </w:tc>
            </w:tr>
          </w:tbl>
          <w:p w14:paraId="66091F71" w14:textId="77777777" w:rsidR="00184664" w:rsidRPr="00A85B6F" w:rsidRDefault="00184664" w:rsidP="00CC7AD0"/>
        </w:tc>
        <w:tc>
          <w:tcPr>
            <w:tcW w:w="4452" w:type="dxa"/>
            <w:tcBorders>
              <w:left w:val="single" w:sz="12" w:space="0" w:color="052F61" w:themeColor="accent1"/>
            </w:tcBorders>
          </w:tcPr>
          <w:p w14:paraId="27EEA58D" w14:textId="77777777" w:rsidR="0009019F" w:rsidRDefault="0009019F" w:rsidP="0009019F"/>
          <w:p w14:paraId="236D3AEE" w14:textId="77777777" w:rsidR="0009019F" w:rsidRDefault="0009019F" w:rsidP="0009019F"/>
          <w:p w14:paraId="6877CA11" w14:textId="77777777" w:rsidR="0009019F" w:rsidRDefault="0009019F" w:rsidP="0009019F"/>
          <w:p w14:paraId="6899895A" w14:textId="77777777" w:rsidR="0009019F" w:rsidRDefault="0009019F" w:rsidP="0009019F"/>
          <w:p w14:paraId="0FD4752D" w14:textId="77777777" w:rsidR="0009019F" w:rsidRDefault="0009019F" w:rsidP="0009019F"/>
          <w:p w14:paraId="58CEBC28" w14:textId="653726B2" w:rsidR="0009019F" w:rsidRDefault="0009019F" w:rsidP="0009019F">
            <w:r>
              <w:t xml:space="preserve">There is a </w:t>
            </w:r>
            <w:r w:rsidRPr="00123E32">
              <w:rPr>
                <w:b/>
                <w:bCs/>
                <w:sz w:val="32"/>
                <w:szCs w:val="32"/>
              </w:rPr>
              <w:t xml:space="preserve">chinook </w:t>
            </w:r>
            <w:r w:rsidRPr="00123E32">
              <w:t>i</w:t>
            </w:r>
            <w:r>
              <w:t>n this book!</w:t>
            </w:r>
          </w:p>
          <w:p w14:paraId="0E1525B9" w14:textId="77777777" w:rsidR="0009019F" w:rsidRDefault="0009019F" w:rsidP="0009019F">
            <w:r>
              <w:t xml:space="preserve">Did you know that a chinook is the term for a warm dry wind that occurs on the downward slope of a mountain as it loses its moisture? </w:t>
            </w:r>
          </w:p>
          <w:p w14:paraId="60071A43" w14:textId="77777777" w:rsidR="00184664" w:rsidRDefault="00184664" w:rsidP="00CC7AD0"/>
          <w:p w14:paraId="671819CC" w14:textId="77777777" w:rsidR="0009019F" w:rsidRDefault="0009019F" w:rsidP="00CC7AD0"/>
          <w:p w14:paraId="5119C65A" w14:textId="575987C1" w:rsidR="0009019F" w:rsidRDefault="0009019F" w:rsidP="00CC7AD0"/>
          <w:p w14:paraId="20B9EB1B" w14:textId="177D252E" w:rsidR="0009019F" w:rsidRDefault="0009019F" w:rsidP="00CC7AD0"/>
          <w:p w14:paraId="37081C4B" w14:textId="4D324721" w:rsidR="0009019F" w:rsidRDefault="0009019F" w:rsidP="00CC7AD0"/>
          <w:p w14:paraId="1CDFADAF" w14:textId="4C16CD3E" w:rsidR="0009019F" w:rsidRDefault="0009019F" w:rsidP="00CC7AD0"/>
          <w:p w14:paraId="21CCA5FB" w14:textId="34213BB1" w:rsidR="0009019F" w:rsidRDefault="0009019F" w:rsidP="00CC7AD0">
            <w:r w:rsidRPr="0009019F">
              <w:rPr>
                <w:noProof/>
              </w:rPr>
              <w:drawing>
                <wp:inline distT="0" distB="0" distL="0" distR="0" wp14:anchorId="79FBB882" wp14:editId="48E250CE">
                  <wp:extent cx="2729230" cy="3641090"/>
                  <wp:effectExtent l="0" t="0" r="127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30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E5552" w14:textId="4AE3090F" w:rsidR="0009019F" w:rsidRDefault="0009019F" w:rsidP="00CC7AD0"/>
          <w:p w14:paraId="1811F210" w14:textId="037FFE59" w:rsidR="0009019F" w:rsidRDefault="0009019F" w:rsidP="00CC7AD0"/>
          <w:p w14:paraId="604D4817" w14:textId="0FD37732" w:rsidR="0009019F" w:rsidRDefault="0009019F" w:rsidP="00CC7AD0"/>
          <w:p w14:paraId="3E906EAA" w14:textId="45F23DC2" w:rsidR="0009019F" w:rsidRDefault="0009019F" w:rsidP="00CC7AD0"/>
          <w:p w14:paraId="793818AF" w14:textId="77777777" w:rsidR="0009019F" w:rsidRDefault="0009019F" w:rsidP="00CC7AD0"/>
          <w:p w14:paraId="0288FC1D" w14:textId="09387E7F" w:rsidR="0009019F" w:rsidRPr="00A85B6F" w:rsidRDefault="0009019F" w:rsidP="00CC7AD0">
            <w:r>
              <w:t>www.sianturnerbooks.com</w:t>
            </w:r>
          </w:p>
        </w:tc>
      </w:tr>
    </w:tbl>
    <w:p w14:paraId="1B220275" w14:textId="77777777" w:rsidR="00BA68C1" w:rsidRPr="00A85B6F" w:rsidRDefault="00BA68C1" w:rsidP="004670DD">
      <w:pPr>
        <w:pStyle w:val="NoSpacing"/>
      </w:pPr>
    </w:p>
    <w:sectPr w:rsidR="00BA68C1" w:rsidRPr="00A85B6F" w:rsidSect="002A3D5F">
      <w:footerReference w:type="default" r:id="rId7"/>
      <w:headerReference w:type="first" r:id="rId8"/>
      <w:pgSz w:w="11906" w:h="16838" w:code="9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F1151A" w14:textId="77777777" w:rsidR="004F33C2" w:rsidRDefault="004F33C2" w:rsidP="008B2920">
      <w:pPr>
        <w:spacing w:after="0" w:line="240" w:lineRule="auto"/>
      </w:pPr>
      <w:r>
        <w:separator/>
      </w:r>
    </w:p>
  </w:endnote>
  <w:endnote w:type="continuationSeparator" w:id="0">
    <w:p w14:paraId="7EAC1A42" w14:textId="77777777" w:rsidR="004F33C2" w:rsidRDefault="004F33C2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﷽﷽﷽﷽﷽﷽﷽﷽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B275B6" w14:textId="77777777" w:rsidR="00853CE2" w:rsidRDefault="00853CE2" w:rsidP="00853CE2">
        <w:pPr>
          <w:pStyle w:val="Footer"/>
        </w:pPr>
        <w:r>
          <w:rPr>
            <w:lang w:val="en-GB" w:bidi="en-GB"/>
          </w:rPr>
          <w:fldChar w:fldCharType="begin"/>
        </w:r>
        <w:r>
          <w:rPr>
            <w:lang w:val="en-GB" w:bidi="en-GB"/>
          </w:rPr>
          <w:instrText xml:space="preserve"> PAGE   \* MERGEFORMAT </w:instrText>
        </w:r>
        <w:r>
          <w:rPr>
            <w:lang w:val="en-GB" w:bidi="en-GB"/>
          </w:rPr>
          <w:fldChar w:fldCharType="separate"/>
        </w:r>
        <w:r w:rsidR="00B70DEF">
          <w:rPr>
            <w:noProof/>
            <w:lang w:val="en-GB" w:bidi="en-GB"/>
          </w:rPr>
          <w:t>2</w:t>
        </w:r>
        <w:r>
          <w:rPr>
            <w:noProof/>
            <w:lang w:val="en-GB"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D1E40" w14:textId="77777777" w:rsidR="004F33C2" w:rsidRDefault="004F33C2" w:rsidP="008B2920">
      <w:pPr>
        <w:spacing w:after="0" w:line="240" w:lineRule="auto"/>
      </w:pPr>
      <w:r>
        <w:separator/>
      </w:r>
    </w:p>
  </w:footnote>
  <w:footnote w:type="continuationSeparator" w:id="0">
    <w:p w14:paraId="7F3F418A" w14:textId="77777777" w:rsidR="004F33C2" w:rsidRDefault="004F33C2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2" w:space="0" w:color="052F61" w:themeColor="accent1"/>
        <w:left w:val="single" w:sz="12" w:space="0" w:color="052F61" w:themeColor="accent1"/>
        <w:bottom w:val="single" w:sz="12" w:space="0" w:color="052F61" w:themeColor="accent1"/>
        <w:right w:val="single" w:sz="12" w:space="0" w:color="052F61" w:themeColor="accent1"/>
        <w:insideH w:val="single" w:sz="12" w:space="0" w:color="052F61" w:themeColor="accent1"/>
        <w:insideV w:val="single" w:sz="12" w:space="0" w:color="052F61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 w:firstRow="1" w:lastRow="0" w:firstColumn="1" w:lastColumn="0" w:noHBand="0" w:noVBand="1"/>
      <w:tblDescription w:val="Header layout table"/>
    </w:tblPr>
    <w:tblGrid>
      <w:gridCol w:w="10292"/>
    </w:tblGrid>
    <w:tr w:rsidR="00A85B6F" w14:paraId="152DFF09" w14:textId="77777777" w:rsidTr="00142F58">
      <w:sdt>
        <w:sdtPr>
          <w:alias w:val="Your Name:"/>
          <w:tag w:val="Your Name:"/>
          <w:id w:val="-153603045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15:appearance w15:val="hidden"/>
          <w:text w:multiLine="1"/>
        </w:sdtPr>
        <w:sdtEndPr/>
        <w:sdtContent>
          <w:tc>
            <w:tcPr>
              <w:tcW w:w="9340" w:type="dxa"/>
              <w:tcBorders>
                <w:bottom w:val="single" w:sz="12" w:space="0" w:color="052F61" w:themeColor="accent1"/>
              </w:tcBorders>
            </w:tcPr>
            <w:p w14:paraId="6A7B3F08" w14:textId="5A5D9E4E" w:rsidR="00A85B6F" w:rsidRDefault="0009019F" w:rsidP="00A85B6F">
              <w:pPr>
                <w:pStyle w:val="Heading1"/>
              </w:pPr>
              <w:r>
                <w:t>a whirlwind guide to WILD AND WACKY WEATHER</w:t>
              </w:r>
            </w:p>
          </w:tc>
        </w:sdtContent>
      </w:sdt>
    </w:tr>
    <w:tr w:rsidR="00142F58" w14:paraId="5B832E88" w14:textId="77777777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209DA9AE" w14:textId="77777777" w:rsidR="00142F58" w:rsidRDefault="00142F58" w:rsidP="00142F58"/>
      </w:tc>
    </w:tr>
  </w:tbl>
  <w:p w14:paraId="529D0BB2" w14:textId="77777777" w:rsidR="00BD5EFB" w:rsidRDefault="00BD5E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9F"/>
    <w:rsid w:val="000243D1"/>
    <w:rsid w:val="00057F04"/>
    <w:rsid w:val="0009019F"/>
    <w:rsid w:val="000A378C"/>
    <w:rsid w:val="000C7267"/>
    <w:rsid w:val="0010042F"/>
    <w:rsid w:val="00123E32"/>
    <w:rsid w:val="00135C2C"/>
    <w:rsid w:val="00142F58"/>
    <w:rsid w:val="00153ED4"/>
    <w:rsid w:val="00184664"/>
    <w:rsid w:val="001C7765"/>
    <w:rsid w:val="001F60D3"/>
    <w:rsid w:val="0020741F"/>
    <w:rsid w:val="0027115C"/>
    <w:rsid w:val="00293B83"/>
    <w:rsid w:val="002A3D5F"/>
    <w:rsid w:val="00390414"/>
    <w:rsid w:val="003E1711"/>
    <w:rsid w:val="0045425A"/>
    <w:rsid w:val="00463A38"/>
    <w:rsid w:val="004670DD"/>
    <w:rsid w:val="0048346B"/>
    <w:rsid w:val="004D37CC"/>
    <w:rsid w:val="004E4CA5"/>
    <w:rsid w:val="004F33C2"/>
    <w:rsid w:val="00502D70"/>
    <w:rsid w:val="00510920"/>
    <w:rsid w:val="00517626"/>
    <w:rsid w:val="005B0E81"/>
    <w:rsid w:val="00630D36"/>
    <w:rsid w:val="006A3CE7"/>
    <w:rsid w:val="006E5FD2"/>
    <w:rsid w:val="006F1734"/>
    <w:rsid w:val="007048B3"/>
    <w:rsid w:val="00781D13"/>
    <w:rsid w:val="00783C41"/>
    <w:rsid w:val="00787503"/>
    <w:rsid w:val="00792967"/>
    <w:rsid w:val="007E7032"/>
    <w:rsid w:val="0082422C"/>
    <w:rsid w:val="00833359"/>
    <w:rsid w:val="00853CE2"/>
    <w:rsid w:val="00860491"/>
    <w:rsid w:val="00887A77"/>
    <w:rsid w:val="008B2920"/>
    <w:rsid w:val="008B2DF7"/>
    <w:rsid w:val="00905520"/>
    <w:rsid w:val="00911DC0"/>
    <w:rsid w:val="009244EC"/>
    <w:rsid w:val="009814C0"/>
    <w:rsid w:val="00984A27"/>
    <w:rsid w:val="00A213B1"/>
    <w:rsid w:val="00A85B6F"/>
    <w:rsid w:val="00A915C8"/>
    <w:rsid w:val="00AA3476"/>
    <w:rsid w:val="00AA6B7B"/>
    <w:rsid w:val="00AB540C"/>
    <w:rsid w:val="00AC5D83"/>
    <w:rsid w:val="00B15938"/>
    <w:rsid w:val="00B67DB0"/>
    <w:rsid w:val="00B70DEF"/>
    <w:rsid w:val="00BA68C1"/>
    <w:rsid w:val="00BD34A5"/>
    <w:rsid w:val="00BD5EFB"/>
    <w:rsid w:val="00BE2D6E"/>
    <w:rsid w:val="00C35EFB"/>
    <w:rsid w:val="00C73037"/>
    <w:rsid w:val="00D2689C"/>
    <w:rsid w:val="00D97FFA"/>
    <w:rsid w:val="00DF0607"/>
    <w:rsid w:val="00DF6A6F"/>
    <w:rsid w:val="00E20402"/>
    <w:rsid w:val="00E27B07"/>
    <w:rsid w:val="00E928A3"/>
    <w:rsid w:val="00F3484C"/>
    <w:rsid w:val="00F67FBA"/>
    <w:rsid w:val="00F879CE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45522"/>
  <w15:chartTrackingRefBased/>
  <w15:docId w15:val="{DF5C0374-C82E-4840-B236-907364E95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46194" w:themeColor="text2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626"/>
  </w:style>
  <w:style w:type="paragraph" w:styleId="Heading1">
    <w:name w:val="heading 1"/>
    <w:basedOn w:val="Normal"/>
    <w:link w:val="Heading1Char"/>
    <w:uiPriority w:val="9"/>
    <w:qFormat/>
    <w:rsid w:val="0018466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67FBA"/>
    <w:pPr>
      <w:keepNext/>
      <w:keepLines/>
      <w:spacing w:before="560"/>
      <w:contextualSpacing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814C0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Header">
    <w:name w:val="header"/>
    <w:basedOn w:val="Normal"/>
    <w:link w:val="HeaderChar"/>
    <w:uiPriority w:val="99"/>
    <w:unhideWhenUsed/>
    <w:rsid w:val="00A85B6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B6F"/>
  </w:style>
  <w:style w:type="paragraph" w:styleId="Footer">
    <w:name w:val="footer"/>
    <w:basedOn w:val="Normal"/>
    <w:link w:val="FooterChar"/>
    <w:uiPriority w:val="99"/>
    <w:unhideWhenUsed/>
    <w:rsid w:val="0051092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20"/>
  </w:style>
  <w:style w:type="character" w:customStyle="1" w:styleId="Heading4Char">
    <w:name w:val="Heading 4 Char"/>
    <w:basedOn w:val="DefaultParagraphFont"/>
    <w:link w:val="Heading4"/>
    <w:uiPriority w:val="9"/>
    <w:semiHidden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PlaceholderText">
    <w:name w:val="Placeholder Text"/>
    <w:basedOn w:val="DefaultParagraphFont"/>
    <w:uiPriority w:val="99"/>
    <w:semiHidden/>
    <w:rsid w:val="004E4CA5"/>
    <w:rPr>
      <w:color w:val="808080"/>
    </w:rPr>
  </w:style>
  <w:style w:type="paragraph" w:styleId="NoSpacing">
    <w:name w:val="No Spacing"/>
    <w:uiPriority w:val="11"/>
    <w:qFormat/>
    <w:rsid w:val="00F879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3"/>
    <w:rPr>
      <w:rFonts w:ascii="Segoe UI" w:hAnsi="Segoe UI"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390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41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414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anturner/Library/Containers/com.microsoft.Word/Data/Library/Application%20Support/Microsoft/Office/16.0/DTS/en-GB%7b07AEBD95-E604-B647-BA6E-8CCF32D72443%7d/%7b30C564F7-852F-564C-93BB-EE3F5B9AA73C%7dtf16392742.dotx" TargetMode="Externa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{30C564F7-852F-564C-93BB-EE3F5B9AA73C}tf16392742.dotx</Template>
  <TotalTime>6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whirlwind guide to WILD AND WACKY WEATHER</dc:creator>
  <cp:keywords/>
  <dc:description/>
  <cp:lastModifiedBy>Sian Turner</cp:lastModifiedBy>
  <cp:revision>3</cp:revision>
  <cp:lastPrinted>2016-06-29T01:32:00Z</cp:lastPrinted>
  <dcterms:created xsi:type="dcterms:W3CDTF">2021-06-14T08:27:00Z</dcterms:created>
  <dcterms:modified xsi:type="dcterms:W3CDTF">2021-07-30T02:09:00Z</dcterms:modified>
</cp:coreProperties>
</file>